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E6C" w:rsidRDefault="00471202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附件2</w:t>
      </w:r>
    </w:p>
    <w:p w:rsidR="00D14E6C" w:rsidRDefault="00471202">
      <w:pPr>
        <w:adjustRightInd w:val="0"/>
        <w:snapToGrid w:val="0"/>
        <w:jc w:val="center"/>
        <w:rPr>
          <w:rFonts w:ascii="方正小标宋_GBK" w:eastAsia="方正小标宋_GBK" w:hAnsi="华文中宋" w:cs="方正小标宋_GBK"/>
          <w:sz w:val="38"/>
          <w:szCs w:val="38"/>
        </w:rPr>
      </w:pPr>
      <w:r>
        <w:rPr>
          <w:rFonts w:ascii="方正小标宋_GBK" w:eastAsia="方正小标宋_GBK" w:hAnsi="华文中宋" w:cs="方正小标宋_GBK" w:hint="eastAsia"/>
          <w:sz w:val="38"/>
          <w:szCs w:val="38"/>
        </w:rPr>
        <w:t>“守护地球家园 共治新污染物”新污染物治理行动宣传产品个人投稿单</w:t>
      </w:r>
    </w:p>
    <w:p w:rsidR="00D14E6C" w:rsidRDefault="00D14E6C">
      <w:pPr>
        <w:adjustRightInd w:val="0"/>
        <w:snapToGrid w:val="0"/>
        <w:spacing w:line="408" w:lineRule="auto"/>
        <w:rPr>
          <w:rFonts w:ascii="黑体" w:eastAsia="黑体" w:hAnsi="黑体"/>
          <w:sz w:val="32"/>
          <w:szCs w:val="32"/>
        </w:rPr>
      </w:pP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45"/>
        <w:gridCol w:w="2495"/>
        <w:gridCol w:w="1386"/>
        <w:gridCol w:w="2836"/>
      </w:tblGrid>
      <w:tr w:rsidR="00D14E6C">
        <w:trPr>
          <w:trHeight w:val="765"/>
          <w:jc w:val="center"/>
        </w:trPr>
        <w:tc>
          <w:tcPr>
            <w:tcW w:w="98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作品名称</w:t>
            </w:r>
          </w:p>
        </w:tc>
        <w:tc>
          <w:tcPr>
            <w:tcW w:w="4016" w:type="pct"/>
            <w:gridSpan w:val="3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765"/>
          <w:jc w:val="center"/>
        </w:trPr>
        <w:tc>
          <w:tcPr>
            <w:tcW w:w="98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作者姓名</w:t>
            </w:r>
          </w:p>
        </w:tc>
        <w:tc>
          <w:tcPr>
            <w:tcW w:w="1491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9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695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765"/>
          <w:jc w:val="center"/>
        </w:trPr>
        <w:tc>
          <w:tcPr>
            <w:tcW w:w="98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  位</w:t>
            </w:r>
          </w:p>
        </w:tc>
        <w:tc>
          <w:tcPr>
            <w:tcW w:w="1491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9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szCs w:val="21"/>
              </w:rPr>
              <w:t>务</w:t>
            </w:r>
            <w:proofErr w:type="gramEnd"/>
          </w:p>
        </w:tc>
        <w:tc>
          <w:tcPr>
            <w:tcW w:w="1695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765"/>
          <w:jc w:val="center"/>
        </w:trPr>
        <w:tc>
          <w:tcPr>
            <w:tcW w:w="98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91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9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695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765"/>
          <w:jc w:val="center"/>
        </w:trPr>
        <w:tc>
          <w:tcPr>
            <w:tcW w:w="98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016" w:type="pct"/>
            <w:gridSpan w:val="3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4488"/>
          <w:jc w:val="center"/>
        </w:trPr>
        <w:tc>
          <w:tcPr>
            <w:tcW w:w="98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内容简介</w:t>
            </w:r>
          </w:p>
        </w:tc>
        <w:tc>
          <w:tcPr>
            <w:tcW w:w="4016" w:type="pct"/>
            <w:gridSpan w:val="3"/>
            <w:vAlign w:val="center"/>
          </w:tcPr>
          <w:p w:rsidR="00D14E6C" w:rsidRDefault="00471202">
            <w:pPr>
              <w:adjustRightInd w:val="0"/>
              <w:snapToGrid w:val="0"/>
              <w:spacing w:beforeLines="100" w:before="312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（200字以内）</w:t>
            </w: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1663"/>
          <w:jc w:val="center"/>
        </w:trPr>
        <w:tc>
          <w:tcPr>
            <w:tcW w:w="98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作者</w:t>
            </w:r>
          </w:p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4016" w:type="pct"/>
            <w:gridSpan w:val="3"/>
            <w:vAlign w:val="center"/>
          </w:tcPr>
          <w:p w:rsidR="00D14E6C" w:rsidRDefault="00471202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郑重承诺：作品为本人亲身经历、真实、原创，同意活动主办方进行修改、出版、刊发。</w:t>
            </w:r>
          </w:p>
          <w:p w:rsidR="00D14E6C" w:rsidRDefault="00D14E6C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>（签字）：</w:t>
            </w:r>
          </w:p>
          <w:p w:rsidR="00D14E6C" w:rsidRDefault="00471202">
            <w:pPr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D14E6C" w:rsidRDefault="00D14E6C">
      <w:pPr>
        <w:adjustRightInd w:val="0"/>
        <w:snapToGrid w:val="0"/>
        <w:spacing w:line="14" w:lineRule="auto"/>
      </w:pPr>
    </w:p>
    <w:p w:rsidR="00D14E6C" w:rsidRDefault="00D14E6C">
      <w:pPr>
        <w:adjustRightInd w:val="0"/>
        <w:snapToGrid w:val="0"/>
        <w:spacing w:beforeLines="50" w:before="156"/>
        <w:rPr>
          <w:rFonts w:ascii="宋体" w:hAnsi="宋体"/>
          <w:szCs w:val="21"/>
        </w:rPr>
      </w:pPr>
    </w:p>
    <w:p w:rsidR="00D14E6C" w:rsidRDefault="00D14E6C"/>
    <w:sectPr w:rsidR="00D14E6C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AB7" w:rsidRDefault="006F1AB7">
      <w:r>
        <w:separator/>
      </w:r>
    </w:p>
  </w:endnote>
  <w:endnote w:type="continuationSeparator" w:id="0">
    <w:p w:rsidR="006F1AB7" w:rsidRDefault="006F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58B5B97B-522D-4456-9E33-EA2B7CF657F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9DF6BE1-E51E-4A5D-B148-E5FFC960D060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3" w:subsetted="1" w:fontKey="{A9612EF0-58DE-4B20-A10D-15B05288977C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E6C" w:rsidRDefault="0047120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4E6C" w:rsidRDefault="0047120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2501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14E6C" w:rsidRDefault="0047120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2501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AB7" w:rsidRDefault="006F1AB7">
      <w:r>
        <w:separator/>
      </w:r>
    </w:p>
  </w:footnote>
  <w:footnote w:type="continuationSeparator" w:id="0">
    <w:p w:rsidR="006F1AB7" w:rsidRDefault="006F1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7404B4F"/>
    <w:multiLevelType w:val="singleLevel"/>
    <w:tmpl w:val="B7404B4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74432"/>
    <w:rsid w:val="00471202"/>
    <w:rsid w:val="004D6506"/>
    <w:rsid w:val="006F1AB7"/>
    <w:rsid w:val="0082006B"/>
    <w:rsid w:val="00A22BFC"/>
    <w:rsid w:val="00B25011"/>
    <w:rsid w:val="00D14E6C"/>
    <w:rsid w:val="00E3791A"/>
    <w:rsid w:val="029363F8"/>
    <w:rsid w:val="0AE74432"/>
    <w:rsid w:val="0C93502E"/>
    <w:rsid w:val="5BA0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8EB75A-1F6F-4645-A6AB-057AEE41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72F976-C2E9-449C-8DC5-BE3319B05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james.zhai</dc:creator>
  <cp:lastModifiedBy>赵晓艺:公共传播室</cp:lastModifiedBy>
  <cp:revision>2</cp:revision>
  <cp:lastPrinted>2025-03-24T08:19:00Z</cp:lastPrinted>
  <dcterms:created xsi:type="dcterms:W3CDTF">2025-04-02T07:50:00Z</dcterms:created>
  <dcterms:modified xsi:type="dcterms:W3CDTF">2025-04-02T07:50:00Z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E1DD26FFDA8C485D895F5F9642B38CF7_11</vt:lpwstr>
  </property>
  <property fmtid="{D5CDD505-2E9C-101B-9397-08002B2CF9AE}" pid="4" name="KSOTemplateDocerSaveRecord">
    <vt:lpwstr>eyJoZGlkIjoiODA3Y2VjMGI1YzA0M2RlODc2NzJjOTM0ZWQ4MDUwYTciLCJ1c2VySWQiOiIyMTY1MzM0ODAifQ==</vt:lpwstr>
  </property>
</Properties>
</file>